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FD6" w:rsidRDefault="00E67FD6" w:rsidP="00DD38DE">
      <w:pPr>
        <w:spacing w:after="0" w:line="360" w:lineRule="auto"/>
        <w:jc w:val="right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</w:pPr>
      <w:r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‏</w:t>
      </w:r>
      <w:r w:rsidR="00DD38DE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‏י</w:t>
      </w:r>
      <w:r w:rsidR="00DD38D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"ט תמוז תשע"ד</w:t>
      </w:r>
    </w:p>
    <w:p w:rsidR="00DD38DE" w:rsidRDefault="00DD38DE" w:rsidP="00DD38DE">
      <w:pPr>
        <w:spacing w:after="0" w:line="360" w:lineRule="auto"/>
        <w:jc w:val="right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</w:pPr>
      <w:r>
        <w:rPr>
          <w:rFonts w:ascii="Times New Roman" w:eastAsia="Times New Roman" w:hAnsi="Times New Roman" w:cs="David" w:hint="eastAsia"/>
          <w:b/>
          <w:bCs/>
          <w:sz w:val="28"/>
          <w:szCs w:val="28"/>
          <w:u w:val="single"/>
          <w:rtl/>
          <w:lang w:eastAsia="he-IL"/>
        </w:rPr>
        <w:t>‏</w:t>
      </w:r>
      <w:r w:rsidRPr="00DD38D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17/07/2014</w:t>
      </w:r>
    </w:p>
    <w:p w:rsidR="00DD38DE" w:rsidRDefault="00DD38DE" w:rsidP="00DD38DE">
      <w:pPr>
        <w:spacing w:after="0" w:line="36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</w:p>
    <w:p w:rsidR="00E67FD6" w:rsidRPr="00E67FD6" w:rsidRDefault="00E67FD6" w:rsidP="00E67FD6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color w:val="000000"/>
          <w:sz w:val="28"/>
          <w:szCs w:val="28"/>
          <w:u w:val="single"/>
          <w:rtl/>
        </w:rPr>
      </w:pPr>
      <w:r w:rsidRPr="00E67FD6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מכרז פומבי מספר 12/14- </w:t>
      </w:r>
      <w:r w:rsidRPr="00E67FD6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הזמנה להציע הצעות לבחירת עורכי דין חיצוניים לייצוג בתיקי תביעה בתחום הגנת הסביבה </w:t>
      </w:r>
    </w:p>
    <w:p w:rsidR="00E67FD6" w:rsidRPr="00E67FD6" w:rsidRDefault="00E67FD6" w:rsidP="00E67FD6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color w:val="000000"/>
          <w:sz w:val="28"/>
          <w:szCs w:val="28"/>
          <w:u w:val="single"/>
          <w:rtl/>
        </w:rPr>
      </w:pPr>
      <w:r w:rsidRPr="00E67FD6">
        <w:rPr>
          <w:rFonts w:ascii="Times New Roman" w:eastAsia="Times New Roman" w:hAnsi="Times New Roman" w:cs="David" w:hint="cs"/>
          <w:b/>
          <w:bCs/>
          <w:color w:val="000000"/>
          <w:sz w:val="28"/>
          <w:szCs w:val="28"/>
          <w:u w:val="single"/>
          <w:rtl/>
        </w:rPr>
        <w:t>קובץ הבהרה</w:t>
      </w:r>
    </w:p>
    <w:p w:rsidR="00E67FD6" w:rsidRDefault="00E67FD6" w:rsidP="00E67FD6">
      <w:pPr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Default="00E67FD6" w:rsidP="00E67FD6">
      <w:pPr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להלן תשובות לשאלות ההבהרה שנשאלו במכרז שבנדון:</w:t>
      </w:r>
    </w:p>
    <w:p w:rsidR="00E67FD6" w:rsidRPr="00E67FD6" w:rsidRDefault="00E67FD6" w:rsidP="00E67FD6">
      <w:pPr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ניתן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לקבל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חוברת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המכרז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כקובץ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וורד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-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מנת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שאפשר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יהיה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להקליד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הנתונים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המבוקשים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בחוברת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המכרז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?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1:</w:t>
      </w:r>
    </w:p>
    <w:p w:rsidR="00E67FD6" w:rsidRDefault="001A0BA8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>
        <w:rPr>
          <w:rFonts w:asciiTheme="minorHAnsi" w:eastAsiaTheme="minorHAnsi" w:hAnsiTheme="minorHAnsi" w:cs="David" w:hint="cs"/>
          <w:sz w:val="24"/>
          <w:szCs w:val="24"/>
          <w:rtl/>
        </w:rPr>
        <w:t>לא ניתן, וזאת מהחשש שיבוצעו שינויים בתוכן החוברת.</w:t>
      </w:r>
    </w:p>
    <w:p w:rsidR="001A0BA8" w:rsidRPr="00E67FD6" w:rsidRDefault="001A0BA8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משרדים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שעובדים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כיום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כתובעים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חיצוניים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בעבור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להגנת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הסביבה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לעתיד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לבוא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במידה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ויחליטו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לא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להגיש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הצעה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יקבלו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תיקים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נוספים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לטיפולם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-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פי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איזה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תעריף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שנהוג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היום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לפי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התעריף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החדש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המצוין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בנספח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'?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2: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מטרת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מכרז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זה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היא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לגייס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עורכי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דין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חיצוניים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שיועסקו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כתובעים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ידי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בנוסף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לעורכי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הדין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החיצוניים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העוסקים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בכך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היום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.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לפיכך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משרדים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ועורכי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דין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המועסקים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כיום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כתובעים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חיצוניים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ידי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093E78">
        <w:rPr>
          <w:rFonts w:asciiTheme="minorHAnsi" w:eastAsiaTheme="minorHAnsi" w:hAnsiTheme="minorHAnsi" w:cs="David" w:hint="cs"/>
          <w:sz w:val="24"/>
          <w:szCs w:val="24"/>
          <w:rtl/>
        </w:rPr>
        <w:t xml:space="preserve">שיבחרו שלא להגיש הצעה למכרז זה,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ימשיכו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לקבל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תיקים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נוספים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בהתאם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להסכם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ההתקשרות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הקיים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עמם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ולפיו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ישולם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שכר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proofErr w:type="spellStart"/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טירחתם</w:t>
      </w:r>
      <w:proofErr w:type="spellEnd"/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ובכפוף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לאישור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הועדה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להעסקת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עורכי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דין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חיצוניים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ידי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משרדי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הממשלה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והסמכת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עורכי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דין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אלה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כתובעים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ידי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היועץ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המשפטי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לממשלה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.</w:t>
      </w:r>
    </w:p>
    <w:p w:rsidR="00E67FD6" w:rsidRDefault="00093E78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>
        <w:rPr>
          <w:rFonts w:asciiTheme="minorHAnsi" w:eastAsiaTheme="minorHAnsi" w:hAnsiTheme="minorHAnsi" w:cs="David" w:hint="cs"/>
          <w:sz w:val="24"/>
          <w:szCs w:val="24"/>
          <w:rtl/>
        </w:rPr>
        <w:t xml:space="preserve">ראו בהקשר זה עמ' 3 למסמכי ההליך, פסקה שניה. </w:t>
      </w:r>
    </w:p>
    <w:p w:rsidR="00AA6B03" w:rsidRPr="00E67FD6" w:rsidRDefault="00AA6B03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בסעיף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15.1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מצוין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שיש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להגיש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המכרז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בשלושה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העתקים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.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נבקש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לקבל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הבהרה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הכוונה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היא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- 3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עותקים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שמתוכם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אחד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מקורי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- 2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עותקים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תואמים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למקור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?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3:</w:t>
      </w:r>
    </w:p>
    <w:p w:rsidR="00E67FD6" w:rsidRPr="00E67FD6" w:rsidRDefault="008921BF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המציע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יגיש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מספר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עותקי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מקור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להצעתו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(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לא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פחות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>-</w:t>
      </w:r>
      <w:r w:rsidR="00AA6B03">
        <w:rPr>
          <w:rFonts w:asciiTheme="minorHAnsi" w:eastAsiaTheme="minorHAnsi" w:hAnsiTheme="minorHAnsi" w:cs="David" w:hint="cs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2) </w:t>
      </w:r>
      <w:r w:rsidR="007803B2" w:rsidRPr="00AA6B03">
        <w:rPr>
          <w:rFonts w:asciiTheme="minorHAnsi" w:eastAsiaTheme="minorHAnsi" w:hAnsiTheme="minorHAnsi" w:cs="David" w:hint="cs"/>
          <w:sz w:val="24"/>
          <w:szCs w:val="24"/>
          <w:rtl/>
        </w:rPr>
        <w:t>ואחד</w:t>
      </w:r>
      <w:r w:rsidR="007803B2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7803B2" w:rsidRPr="00AA6B03">
        <w:rPr>
          <w:rFonts w:asciiTheme="minorHAnsi" w:eastAsiaTheme="minorHAnsi" w:hAnsiTheme="minorHAnsi" w:cs="David" w:hint="cs"/>
          <w:sz w:val="24"/>
          <w:szCs w:val="24"/>
          <w:rtl/>
        </w:rPr>
        <w:t>בעותק</w:t>
      </w:r>
      <w:r w:rsidR="007803B2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7803B2" w:rsidRPr="00AA6B03">
        <w:rPr>
          <w:rFonts w:asciiTheme="minorHAnsi" w:eastAsiaTheme="minorHAnsi" w:hAnsiTheme="minorHAnsi" w:cs="David" w:hint="cs"/>
          <w:sz w:val="24"/>
          <w:szCs w:val="24"/>
          <w:rtl/>
        </w:rPr>
        <w:t>תואם</w:t>
      </w:r>
      <w:r w:rsidR="007803B2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7803B2" w:rsidRPr="00AA6B03">
        <w:rPr>
          <w:rFonts w:asciiTheme="minorHAnsi" w:eastAsiaTheme="minorHAnsi" w:hAnsiTheme="minorHAnsi" w:cs="David" w:hint="cs"/>
          <w:sz w:val="24"/>
          <w:szCs w:val="24"/>
          <w:rtl/>
        </w:rPr>
        <w:t>למקור</w:t>
      </w:r>
      <w:r w:rsidR="007803B2" w:rsidRPr="00AA6B03">
        <w:rPr>
          <w:rFonts w:asciiTheme="minorHAnsi" w:eastAsiaTheme="minorHAnsi" w:hAnsiTheme="minorHAnsi" w:cs="David"/>
          <w:sz w:val="24"/>
          <w:szCs w:val="24"/>
          <w:rtl/>
        </w:rPr>
        <w:t>.</w:t>
      </w: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סעיף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4.1</w:t>
      </w:r>
      <w:r w:rsidR="00AA6B03">
        <w:rPr>
          <w:rFonts w:asciiTheme="minorHAnsi" w:eastAsiaTheme="minorHAnsi" w:hAnsiTheme="minorHAnsi" w:cs="David" w:hint="cs"/>
          <w:sz w:val="24"/>
          <w:szCs w:val="24"/>
          <w:rtl/>
        </w:rPr>
        <w:t>: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משרדו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המציע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ממוקם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בתל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אביב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סינוף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במחוז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חיפה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קבלת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תיקים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מתן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דווח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בגין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ניהול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התיק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יוגבל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/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יורחב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גאוגרפית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שמא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קיים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ממונה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אחד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מטעם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?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 xml:space="preserve">תשובה 4: </w:t>
      </w:r>
    </w:p>
    <w:p w:rsidR="00E67FD6" w:rsidRPr="0013262A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יש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אפשרות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שתיק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ישלח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למשרדו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של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המציע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במחוז</w:t>
      </w:r>
      <w:r w:rsidRPr="00994A0F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971E0">
        <w:rPr>
          <w:rFonts w:asciiTheme="minorHAnsi" w:eastAsiaTheme="minorHAnsi" w:hAnsiTheme="minorHAnsi" w:cs="David" w:hint="cs"/>
          <w:sz w:val="24"/>
          <w:szCs w:val="24"/>
          <w:rtl/>
        </w:rPr>
        <w:t>שבו</w:t>
      </w:r>
      <w:r w:rsidRPr="00A971E0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מטופל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התיק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.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דיווח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בגין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ניהול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תיק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AA6B03" w:rsidRPr="0013262A">
        <w:rPr>
          <w:rFonts w:asciiTheme="minorHAnsi" w:eastAsiaTheme="minorHAnsi" w:hAnsiTheme="minorHAnsi" w:cs="David" w:hint="cs"/>
          <w:sz w:val="24"/>
          <w:szCs w:val="24"/>
          <w:rtl/>
        </w:rPr>
        <w:t>מסוים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אינו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מוגבל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093E78" w:rsidRPr="0013262A">
        <w:rPr>
          <w:rFonts w:asciiTheme="minorHAnsi" w:eastAsiaTheme="minorHAnsi" w:hAnsiTheme="minorHAnsi" w:cs="David" w:hint="cs"/>
          <w:sz w:val="24"/>
          <w:szCs w:val="24"/>
          <w:rtl/>
        </w:rPr>
        <w:t>לנציג</w:t>
      </w:r>
      <w:r w:rsidR="00093E78"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093E78" w:rsidRPr="0013262A">
        <w:rPr>
          <w:rFonts w:asciiTheme="minorHAnsi" w:eastAsiaTheme="minorHAnsi" w:hAnsiTheme="minorHAnsi" w:cs="David" w:hint="cs"/>
          <w:sz w:val="24"/>
          <w:szCs w:val="24"/>
          <w:rtl/>
        </w:rPr>
        <w:t>אחד</w:t>
      </w:r>
      <w:r w:rsidR="008719F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093E78" w:rsidRPr="0013262A">
        <w:rPr>
          <w:rFonts w:asciiTheme="minorHAnsi" w:eastAsiaTheme="minorHAnsi" w:hAnsiTheme="minorHAnsi" w:cs="David" w:hint="cs"/>
          <w:sz w:val="24"/>
          <w:szCs w:val="24"/>
          <w:rtl/>
        </w:rPr>
        <w:t>מטעם</w:t>
      </w:r>
      <w:r w:rsidR="00093E78"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המציע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ואולם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זו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אחריותו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של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איש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הקשר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מטעם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המציע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לוודא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כי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מתבצע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הדיווח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הנדרש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באופן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מלא</w:t>
      </w:r>
      <w:r w:rsidR="00093E78" w:rsidRPr="0013262A">
        <w:rPr>
          <w:rFonts w:asciiTheme="minorHAnsi" w:eastAsiaTheme="minorHAnsi" w:hAnsiTheme="minorHAnsi" w:cs="David" w:hint="cs"/>
          <w:sz w:val="24"/>
          <w:szCs w:val="24"/>
          <w:rtl/>
        </w:rPr>
        <w:t xml:space="preserve"> לגבי כל תיק ותיק. 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סעיף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7: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ייפוי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כוח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מטעמו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יועמ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"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בגין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פעילות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מטעם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מרחיב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סמכותו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תובע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חיצוני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/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מציע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/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יחידי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המציע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להגשת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ערעורים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בערכאות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גבוהות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יותר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?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5: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נכון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למועד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זה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הסמכת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התובע</w:t>
      </w:r>
      <w:r w:rsidR="00AA6B03">
        <w:rPr>
          <w:rFonts w:asciiTheme="minorHAnsi" w:eastAsiaTheme="minorHAnsi" w:hAnsiTheme="minorHAnsi" w:cs="David" w:hint="cs"/>
          <w:sz w:val="24"/>
          <w:szCs w:val="24"/>
          <w:rtl/>
        </w:rPr>
        <w:t>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החיצוני</w:t>
      </w:r>
      <w:r w:rsidR="00AA6B03">
        <w:rPr>
          <w:rFonts w:asciiTheme="minorHAnsi" w:eastAsiaTheme="minorHAnsi" w:hAnsiTheme="minorHAnsi" w:cs="David" w:hint="cs"/>
          <w:sz w:val="24"/>
          <w:szCs w:val="24"/>
          <w:rtl/>
        </w:rPr>
        <w:t>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היא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להיות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תובעים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בבתי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המשפט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לעניינים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מקומיים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בתי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משפט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השלום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ובתי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המשפט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המחוזיים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בכל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הליך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בשל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עבירה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חיקוק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מרשימת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חיקוקים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הנוגעים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לאכיפה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שמבצע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והתקנות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מכוחם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.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סעיף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9.1.8: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המונח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"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שותפים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בדרך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כלשהיא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"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פירושו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? 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6:</w:t>
      </w:r>
    </w:p>
    <w:p w:rsidR="00E67FD6" w:rsidRPr="0013262A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</w:rPr>
      </w:pP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הכוונה היא לכל העובדים תחת המשרד המציע ולמענו, והעשויים במסגרת עבודתם זו לעסוק בתיקים שיועברו על-ידי המשרד.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סעיף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9.2.1: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שותפות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עורכי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הדין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אשר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אינה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רשומה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אך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מאוגדת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כדין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לצורכי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מע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"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מהווה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צורת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התאגדות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כשירה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לתנאיי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עמידה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בהליך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זה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?   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7:</w:t>
      </w:r>
    </w:p>
    <w:p w:rsidR="00E67FD6" w:rsidRPr="00AA6B03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</w:rPr>
      </w:pP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הסעיף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מונה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שני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תנאים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מצטברים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שעל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המציע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לעמוד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בהם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.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בנוסף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לתנאי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הפורמאלי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לפיו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חייב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להיות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מאוגד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כדין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ישנו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בסעיף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תנאי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מהותי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לפיו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חייב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להיות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מנוהל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כמערכת</w:t>
      </w:r>
      <w:r w:rsidR="0029026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אורג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א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נית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וארגונית</w:t>
      </w:r>
      <w:r w:rsidR="0029026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אחת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. 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ככל</w:t>
      </w:r>
      <w:r w:rsidR="0029026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שבעליו</w:t>
      </w:r>
      <w:r w:rsidR="0029026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מונה</w:t>
      </w:r>
      <w:r w:rsidR="0029026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יותר</w:t>
      </w:r>
      <w:r w:rsidR="0029026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מאדם</w:t>
      </w:r>
      <w:r w:rsidR="0029026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אחד</w:t>
      </w:r>
      <w:r w:rsidR="0029026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הוא</w:t>
      </w:r>
      <w:r w:rsidR="0029026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חייב</w:t>
      </w:r>
      <w:r w:rsidR="0029026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להיות</w:t>
      </w:r>
      <w:r w:rsidR="0029026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מאוגד</w:t>
      </w:r>
      <w:r w:rsidR="0029026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290268" w:rsidRPr="00AA6B03">
        <w:rPr>
          <w:rFonts w:asciiTheme="minorHAnsi" w:eastAsiaTheme="minorHAnsi" w:hAnsiTheme="minorHAnsi" w:cs="David" w:hint="cs"/>
          <w:sz w:val="24"/>
          <w:szCs w:val="24"/>
          <w:rtl/>
        </w:rPr>
        <w:t>כדין</w:t>
      </w:r>
      <w:r w:rsidR="0029026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. </w:t>
      </w:r>
      <w:r w:rsidR="00093E78" w:rsidRPr="00AA6B03">
        <w:rPr>
          <w:rFonts w:asciiTheme="minorHAnsi" w:eastAsiaTheme="minorHAnsi" w:hAnsiTheme="minorHAnsi" w:cs="David" w:hint="cs"/>
          <w:sz w:val="24"/>
          <w:szCs w:val="24"/>
          <w:rtl/>
        </w:rPr>
        <w:t>לפיכך</w:t>
      </w:r>
      <w:r w:rsidR="00093E7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למיטב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הבנתנו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התאגדות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לצרכי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מע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>"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093E78" w:rsidRPr="00AA6B03">
        <w:rPr>
          <w:rFonts w:asciiTheme="minorHAnsi" w:eastAsiaTheme="minorHAnsi" w:hAnsiTheme="minorHAnsi" w:cs="David" w:hint="cs"/>
          <w:sz w:val="24"/>
          <w:szCs w:val="24"/>
          <w:rtl/>
        </w:rPr>
        <w:t>בלבד</w:t>
      </w:r>
      <w:r w:rsidR="00093E7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אינה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עונה</w:t>
      </w:r>
      <w:r w:rsidR="00093E78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093E78" w:rsidRPr="00AA6B03">
        <w:rPr>
          <w:rFonts w:asciiTheme="minorHAnsi" w:eastAsiaTheme="minorHAnsi" w:hAnsiTheme="minorHAnsi" w:cs="David" w:hint="cs"/>
          <w:sz w:val="24"/>
          <w:szCs w:val="24"/>
          <w:rtl/>
        </w:rPr>
        <w:t>בהכרח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על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תנאי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זה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. </w:t>
      </w:r>
    </w:p>
    <w:p w:rsid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FA5F4C" w:rsidRDefault="00FA5F4C" w:rsidP="00E67FD6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FA5F4C" w:rsidRPr="00E67FD6" w:rsidRDefault="00FA5F4C" w:rsidP="00E67FD6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E67FD6">
      <w:pPr>
        <w:numPr>
          <w:ilvl w:val="0"/>
          <w:numId w:val="1"/>
        </w:numPr>
        <w:contextualSpacing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סעיף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10.4 :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גופים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ציבוריים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בהם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ניתן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ידי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המציע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העוסק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היתר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בתחומי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משפט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אזרחי</w:t>
      </w:r>
      <w:r w:rsidR="00AA6B03">
        <w:rPr>
          <w:rFonts w:asciiTheme="minorHAnsi" w:eastAsiaTheme="minorHAnsi" w:hAnsiTheme="minorHAnsi" w:cs="David"/>
          <w:sz w:val="24"/>
          <w:szCs w:val="24"/>
          <w:rtl/>
        </w:rPr>
        <w:t xml:space="preserve"> (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כגון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חוזים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דיני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תאגידים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וכד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')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יהווה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ממליץ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לצורכי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ההליך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?   </w:t>
      </w: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8:</w:t>
      </w:r>
    </w:p>
    <w:p w:rsidR="00E67FD6" w:rsidRPr="0013262A" w:rsidRDefault="00A01B2D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 xml:space="preserve">לא. ההמלצות הנדרשות הינן </w:t>
      </w:r>
      <w:r w:rsidR="00ED0D9B" w:rsidRPr="0013262A">
        <w:rPr>
          <w:rFonts w:asciiTheme="minorHAnsi" w:eastAsiaTheme="minorHAnsi" w:hAnsiTheme="minorHAnsi" w:cs="David" w:hint="cs"/>
          <w:sz w:val="24"/>
          <w:szCs w:val="24"/>
          <w:rtl/>
        </w:rPr>
        <w:t xml:space="preserve">לכל אחד מיחידי המציע,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 xml:space="preserve">מטעם שלושה מבין לקוחותיו העיקריים של המציע שלהם ניתנו, במהלך שלוש השנים האחרונות, שירותי ליטיגציה משפטיים </w:t>
      </w:r>
      <w:r w:rsidRPr="0013262A">
        <w:rPr>
          <w:rFonts w:asciiTheme="minorHAnsi" w:eastAsiaTheme="minorHAnsi" w:hAnsiTheme="minorHAnsi" w:cs="David" w:hint="cs"/>
          <w:b/>
          <w:bCs/>
          <w:sz w:val="24"/>
          <w:szCs w:val="24"/>
          <w:u w:val="single"/>
          <w:rtl/>
        </w:rPr>
        <w:t>בתחום</w:t>
      </w:r>
      <w:r w:rsidRPr="0013262A">
        <w:rPr>
          <w:rFonts w:asciiTheme="minorHAnsi" w:eastAsiaTheme="minorHAnsi" w:hAnsiTheme="minorHAnsi" w:cs="David"/>
          <w:b/>
          <w:bCs/>
          <w:sz w:val="24"/>
          <w:szCs w:val="24"/>
          <w:u w:val="single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b/>
          <w:bCs/>
          <w:sz w:val="24"/>
          <w:szCs w:val="24"/>
          <w:u w:val="single"/>
          <w:rtl/>
        </w:rPr>
        <w:t>המשפט</w:t>
      </w:r>
      <w:r w:rsidRPr="0013262A">
        <w:rPr>
          <w:rFonts w:asciiTheme="minorHAnsi" w:eastAsiaTheme="minorHAnsi" w:hAnsiTheme="minorHAnsi" w:cs="David"/>
          <w:b/>
          <w:bCs/>
          <w:sz w:val="24"/>
          <w:szCs w:val="24"/>
          <w:u w:val="single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b/>
          <w:bCs/>
          <w:sz w:val="24"/>
          <w:szCs w:val="24"/>
          <w:u w:val="single"/>
          <w:rtl/>
        </w:rPr>
        <w:t>הפלילי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 xml:space="preserve"> על ידי יחידי המציע. </w:t>
      </w: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נספח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</w:t>
      </w:r>
      <w:r w:rsidR="008719FA">
        <w:rPr>
          <w:rFonts w:asciiTheme="minorHAnsi" w:eastAsiaTheme="minorHAnsi" w:hAnsiTheme="minorHAnsi" w:cs="David"/>
          <w:sz w:val="24"/>
          <w:szCs w:val="24"/>
          <w:rtl/>
        </w:rPr>
        <w:t>':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לאור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קיום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השוני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בתמחור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שירותים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זהה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בחלופות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ראשונה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ושניה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מהם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הקריטריונים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למתן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העדפה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"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נציג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?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9:</w:t>
      </w:r>
    </w:p>
    <w:p w:rsidR="00E67FD6" w:rsidRPr="00AA6B03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מרבית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תיקי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החקירה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המגיעים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לטיפול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הלשכה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המשפטית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יועברו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לתובע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להכנת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חוות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דעת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תחילה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בהתאם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לחלופה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הראשונה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.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יחד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עם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זאת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יוכל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בתיקים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פשוטים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שאין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בהם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מורכבות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מיוחדת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להעבירם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לטיפול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ולהכנת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כתב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אישום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ללא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כתיבת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חוות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דעת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תחילה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בהתאם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לחלופה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השנייה</w:t>
      </w:r>
      <w:r w:rsidR="008719FA">
        <w:rPr>
          <w:rFonts w:asciiTheme="minorHAnsi" w:eastAsiaTheme="minorHAnsi" w:hAnsiTheme="minorHAnsi" w:cs="David" w:hint="cs"/>
          <w:sz w:val="24"/>
          <w:szCs w:val="24"/>
          <w:rtl/>
        </w:rPr>
        <w:t>.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נספח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':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תפעול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ההליך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מתבצע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מול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ממונה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/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נציג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משרד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אחד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מס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'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נציגים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/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תובעים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פנימיים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/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ממונים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מטעם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לשכה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המשפטית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?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10:</w:t>
      </w:r>
    </w:p>
    <w:p w:rsidR="00E67FD6" w:rsidRDefault="00093E78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>
        <w:rPr>
          <w:rFonts w:asciiTheme="minorHAnsi" w:eastAsiaTheme="minorHAnsi" w:hAnsiTheme="minorHAnsi" w:cs="David" w:hint="cs"/>
          <w:sz w:val="24"/>
          <w:szCs w:val="24"/>
          <w:rtl/>
        </w:rPr>
        <w:t xml:space="preserve">כל תיק מטופל ככלל על ידי נציג אחד מטעם הלשכה המשפטית (שיכול לעיתים להתחלף בשל עזיבה, חל"ת, חופשת לידה </w:t>
      </w:r>
      <w:proofErr w:type="spellStart"/>
      <w:r>
        <w:rPr>
          <w:rFonts w:asciiTheme="minorHAnsi" w:eastAsiaTheme="minorHAnsi" w:hAnsiTheme="minorHAnsi" w:cs="David" w:hint="cs"/>
          <w:sz w:val="24"/>
          <w:szCs w:val="24"/>
          <w:rtl/>
        </w:rPr>
        <w:t>וכיוצ"ב</w:t>
      </w:r>
      <w:proofErr w:type="spellEnd"/>
      <w:r>
        <w:rPr>
          <w:rFonts w:asciiTheme="minorHAnsi" w:eastAsiaTheme="minorHAnsi" w:hAnsiTheme="minorHAnsi" w:cs="David" w:hint="cs"/>
          <w:sz w:val="24"/>
          <w:szCs w:val="24"/>
          <w:rtl/>
        </w:rPr>
        <w:t>). בלשכה המשפטית קיימים מספר עורכי דין המטפלים בתיקים בחלוקה על פי הנושאים הסביבתיים.</w:t>
      </w:r>
    </w:p>
    <w:p w:rsidR="00093E78" w:rsidRDefault="00093E78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>
        <w:rPr>
          <w:rFonts w:asciiTheme="minorHAnsi" w:eastAsiaTheme="minorHAnsi" w:hAnsiTheme="minorHAnsi" w:cs="David" w:hint="cs"/>
          <w:sz w:val="24"/>
          <w:szCs w:val="24"/>
          <w:rtl/>
        </w:rPr>
        <w:t xml:space="preserve">לא תהיה למציע הזוכה כל יכולת להשפיע </w:t>
      </w:r>
      <w:r w:rsidR="00AA6B03">
        <w:rPr>
          <w:rFonts w:asciiTheme="minorHAnsi" w:eastAsiaTheme="minorHAnsi" w:hAnsiTheme="minorHAnsi" w:cs="David" w:hint="cs"/>
          <w:sz w:val="24"/>
          <w:szCs w:val="24"/>
          <w:rtl/>
        </w:rPr>
        <w:t>ע</w:t>
      </w:r>
      <w:r>
        <w:rPr>
          <w:rFonts w:asciiTheme="minorHAnsi" w:eastAsiaTheme="minorHAnsi" w:hAnsiTheme="minorHAnsi" w:cs="David" w:hint="cs"/>
          <w:sz w:val="24"/>
          <w:szCs w:val="24"/>
          <w:rtl/>
        </w:rPr>
        <w:t xml:space="preserve">ל זהות הנציג מולו הוא יעבוד. זוהי החלטה פנימית של הלשכה המשפטית בלבד. </w:t>
      </w:r>
    </w:p>
    <w:p w:rsidR="00093E78" w:rsidRPr="00E67FD6" w:rsidRDefault="00093E78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DD169A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נספח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'</w:t>
      </w:r>
      <w:r w:rsidR="00AA6B03">
        <w:rPr>
          <w:rFonts w:asciiTheme="minorHAnsi" w:eastAsiaTheme="minorHAnsi" w:hAnsiTheme="minorHAnsi" w:cs="David" w:hint="cs"/>
          <w:sz w:val="24"/>
          <w:szCs w:val="24"/>
          <w:rtl/>
        </w:rPr>
        <w:t>: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ניתן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לעיין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בסעיף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21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לנספח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'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במקור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כפי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שהוזכר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בנספח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"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עמ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' 129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לחלופין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באלו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מקרים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במהלך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ניהול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התיק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מופעל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מנגנון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"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תמורה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שעתית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"?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11:</w:t>
      </w:r>
    </w:p>
    <w:p w:rsidR="00E67FD6" w:rsidRDefault="00E67FD6" w:rsidP="00FA5F4C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סעיף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21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בנספח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'</w:t>
      </w:r>
      <w:r w:rsidR="00E334D4">
        <w:rPr>
          <w:rFonts w:asciiTheme="minorHAnsi" w:eastAsiaTheme="minorHAnsi" w:hAnsiTheme="minorHAnsi" w:cs="David" w:hint="cs"/>
          <w:sz w:val="24"/>
          <w:szCs w:val="24"/>
          <w:rtl/>
        </w:rPr>
        <w:t>, מדובר בטעות בלבד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.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הכוונה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ברישא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לנספח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"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היא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לסעיף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20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בנספח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'.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נכון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להיום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אנו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מעריכים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מנגנון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תמורה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שעתית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יופעל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במקרים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חריגים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ביותר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למשל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כאשר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היקף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הראיות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חורג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מהמקובל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באופן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משמעותי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וקיצוני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ולאחר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קבלת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אישור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היועצת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המשפטית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למשרד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וחשב</w:t>
      </w:r>
      <w:r w:rsidR="00E334D4"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="00E334D4" w:rsidRPr="00AA6B03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>.</w:t>
      </w:r>
      <w:r w:rsidRPr="00E67FD6">
        <w:rPr>
          <w:rFonts w:asciiTheme="minorHAnsi" w:eastAsiaTheme="minorHAnsi" w:hAnsiTheme="minorHAnsi" w:cs="David"/>
          <w:color w:val="FF0000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הערכתנו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היא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שמנגנון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"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תמורה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שעתית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"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יופעל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בתדירות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ממוצעת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של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תיק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אחד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מכל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תיקי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המשרד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אחת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למספר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FA5F4C">
        <w:rPr>
          <w:rFonts w:asciiTheme="minorHAnsi" w:eastAsiaTheme="minorHAnsi" w:hAnsiTheme="minorHAnsi" w:cs="David" w:hint="cs"/>
          <w:sz w:val="24"/>
          <w:szCs w:val="24"/>
          <w:rtl/>
        </w:rPr>
        <w:t>שנים</w:t>
      </w:r>
      <w:r w:rsidRPr="00FA5F4C">
        <w:rPr>
          <w:rFonts w:asciiTheme="minorHAnsi" w:eastAsiaTheme="minorHAnsi" w:hAnsiTheme="minorHAnsi" w:cs="David"/>
          <w:sz w:val="24"/>
          <w:szCs w:val="24"/>
          <w:rtl/>
        </w:rPr>
        <w:t>.</w:t>
      </w:r>
    </w:p>
    <w:p w:rsidR="00093E78" w:rsidRPr="00E67FD6" w:rsidRDefault="00093E78" w:rsidP="00E334D4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E67FD6">
      <w:pPr>
        <w:numPr>
          <w:ilvl w:val="0"/>
          <w:numId w:val="1"/>
        </w:numPr>
        <w:contextualSpacing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במידה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ולא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ניתן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לקבל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חוברת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המכרז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כקובץ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וורד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מניעה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להקליד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הטופס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כולו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מנת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שגם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המידע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מטעם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המציע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יהיה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מודפס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? </w:t>
      </w: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12:</w:t>
      </w:r>
    </w:p>
    <w:p w:rsidR="00E67FD6" w:rsidRDefault="00E334D4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>
        <w:rPr>
          <w:rFonts w:asciiTheme="minorHAnsi" w:eastAsiaTheme="minorHAnsi" w:hAnsiTheme="minorHAnsi" w:cs="David" w:hint="cs"/>
          <w:sz w:val="24"/>
          <w:szCs w:val="24"/>
          <w:rtl/>
        </w:rPr>
        <w:t>יש להגיש את ההצעה ע"ג החוברת המצורפת למכרז</w:t>
      </w:r>
      <w:r w:rsidR="00E95E9E">
        <w:rPr>
          <w:rFonts w:asciiTheme="minorHAnsi" w:eastAsiaTheme="minorHAnsi" w:hAnsiTheme="minorHAnsi" w:cs="David" w:hint="cs"/>
          <w:sz w:val="24"/>
          <w:szCs w:val="24"/>
          <w:rtl/>
        </w:rPr>
        <w:t>. אין צורך בהקלדת הנתונים.</w:t>
      </w:r>
    </w:p>
    <w:p w:rsidR="00E334D4" w:rsidRPr="00E67FD6" w:rsidRDefault="00E334D4" w:rsidP="00E67FD6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E67FD6">
      <w:pPr>
        <w:numPr>
          <w:ilvl w:val="0"/>
          <w:numId w:val="1"/>
        </w:numPr>
        <w:contextualSpacing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פי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נוסחו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סעיף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3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ד</w:t>
      </w:r>
      <w:r w:rsidR="00AA6B03">
        <w:rPr>
          <w:rFonts w:asciiTheme="minorHAnsi" w:eastAsiaTheme="minorHAnsi" w:hAnsiTheme="minorHAnsi" w:cs="David" w:hint="cs"/>
          <w:sz w:val="24"/>
          <w:szCs w:val="24"/>
          <w:rtl/>
        </w:rPr>
        <w:t>'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לנספח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</w:t>
      </w:r>
      <w:r w:rsidR="00AA6B03">
        <w:rPr>
          <w:rFonts w:asciiTheme="minorHAnsi" w:eastAsiaTheme="minorHAnsi" w:hAnsiTheme="minorHAnsi" w:cs="David" w:hint="cs"/>
          <w:sz w:val="24"/>
          <w:szCs w:val="24"/>
          <w:rtl/>
        </w:rPr>
        <w:t>'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(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' 40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למסמכי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המכרז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)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וכן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נספח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ד</w:t>
      </w:r>
      <w:r w:rsidR="00AA6B03">
        <w:rPr>
          <w:rFonts w:asciiTheme="minorHAnsi" w:eastAsiaTheme="minorHAnsi" w:hAnsiTheme="minorHAnsi" w:cs="David" w:hint="cs"/>
          <w:sz w:val="24"/>
          <w:szCs w:val="24"/>
          <w:rtl/>
        </w:rPr>
        <w:t>'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לפרט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פרטי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הפוליסה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בהתאם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לדרישות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המכרז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כבר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במועד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הגשת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ההצעה</w:t>
      </w:r>
      <w:r w:rsidR="00AA6B03">
        <w:rPr>
          <w:rFonts w:asciiTheme="minorHAnsi" w:eastAsiaTheme="minorHAnsi" w:hAnsiTheme="minorHAnsi" w:cs="David" w:hint="cs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- </w:t>
      </w:r>
      <w:r w:rsidR="00AA6B03">
        <w:rPr>
          <w:rFonts w:asciiTheme="minorHAnsi" w:eastAsiaTheme="minorHAnsi" w:hAnsiTheme="minorHAnsi" w:cs="David" w:hint="cs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צורך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לרכוש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פוליסה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בהתאם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לדרישת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המכרז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עוד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לפני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הגשת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ההצעה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? </w:t>
      </w: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13:</w:t>
      </w:r>
    </w:p>
    <w:p w:rsidR="0013262A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ראה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סעיף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2.3.2: 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לא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יאוחר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מ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14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ימי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עבודה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מיום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קבלת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הודעה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על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זכייתו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בהליך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ימצ</w:t>
      </w:r>
      <w:r w:rsidR="00AE4342" w:rsidRPr="0013262A">
        <w:rPr>
          <w:rFonts w:asciiTheme="minorHAnsi" w:eastAsiaTheme="minorHAnsi" w:hAnsiTheme="minorHAnsi" w:cs="David" w:hint="cs"/>
          <w:sz w:val="24"/>
          <w:szCs w:val="24"/>
          <w:rtl/>
        </w:rPr>
        <w:t>י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א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הזוכה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למשרד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אישור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על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עריכת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ביטוחים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בנוסח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המצורף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כנספח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3262A">
        <w:rPr>
          <w:rFonts w:asciiTheme="minorHAnsi" w:eastAsiaTheme="minorHAnsi" w:hAnsiTheme="minorHAnsi" w:cs="David" w:hint="cs"/>
          <w:sz w:val="24"/>
          <w:szCs w:val="24"/>
          <w:rtl/>
        </w:rPr>
        <w:t>ד</w:t>
      </w:r>
      <w:r w:rsidRPr="0013262A">
        <w:rPr>
          <w:rFonts w:asciiTheme="minorHAnsi" w:eastAsiaTheme="minorHAnsi" w:hAnsiTheme="minorHAnsi" w:cs="David"/>
          <w:sz w:val="24"/>
          <w:szCs w:val="24"/>
          <w:rtl/>
        </w:rPr>
        <w:t>'.</w:t>
      </w:r>
      <w:r w:rsidR="0013262A" w:rsidRPr="0013262A">
        <w:rPr>
          <w:rFonts w:asciiTheme="minorHAnsi" w:eastAsiaTheme="minorHAnsi" w:hAnsiTheme="minorHAnsi" w:cs="David" w:hint="cs"/>
          <w:sz w:val="24"/>
          <w:szCs w:val="24"/>
          <w:rtl/>
        </w:rPr>
        <w:t xml:space="preserve"> </w:t>
      </w:r>
      <w:r w:rsidR="0013262A">
        <w:rPr>
          <w:rFonts w:asciiTheme="minorHAnsi" w:eastAsiaTheme="minorHAnsi" w:hAnsiTheme="minorHAnsi" w:cs="David" w:hint="cs"/>
          <w:sz w:val="24"/>
          <w:szCs w:val="24"/>
          <w:rtl/>
        </w:rPr>
        <w:t>לכן, אין צורך בשלב זה להשלים את סעיף הביטוחים בעמ' 40 למסמכי ההליך.</w:t>
      </w:r>
    </w:p>
    <w:p w:rsidR="00FA5F4C" w:rsidRPr="00E67FD6" w:rsidRDefault="00FA5F4C" w:rsidP="0013262A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E67FD6">
      <w:pPr>
        <w:numPr>
          <w:ilvl w:val="0"/>
          <w:numId w:val="1"/>
        </w:numPr>
        <w:contextualSpacing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ניתן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להתחייב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לרכוש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פוליסה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בהתאם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לתנאים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במקרה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זכיה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בהתאם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לדרישות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המכרז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–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ולפרט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בסעיף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זה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הביטוחים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המקצועיים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הקיימים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במציע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כיום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? </w:t>
      </w: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14:</w:t>
      </w:r>
    </w:p>
    <w:p w:rsidR="00E67FD6" w:rsidRPr="00AB4122" w:rsidRDefault="00E67FD6" w:rsidP="00E67FD6">
      <w:pPr>
        <w:ind w:left="1440"/>
        <w:contextualSpacing/>
        <w:rPr>
          <w:rFonts w:asciiTheme="minorHAnsi" w:eastAsiaTheme="minorHAnsi" w:hAnsiTheme="minorHAnsi" w:cs="David"/>
          <w:color w:val="365F91" w:themeColor="accent1" w:themeShade="BF"/>
          <w:sz w:val="24"/>
          <w:szCs w:val="24"/>
        </w:rPr>
      </w:pPr>
      <w:r w:rsidRPr="00115C09">
        <w:rPr>
          <w:rFonts w:asciiTheme="minorHAnsi" w:eastAsiaTheme="minorHAnsi" w:hAnsiTheme="minorHAnsi" w:cs="David" w:hint="cs"/>
          <w:sz w:val="24"/>
          <w:szCs w:val="24"/>
          <w:rtl/>
        </w:rPr>
        <w:t>ראה</w:t>
      </w:r>
      <w:r w:rsidRPr="00115C09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15C09">
        <w:rPr>
          <w:rFonts w:asciiTheme="minorHAnsi" w:eastAsiaTheme="minorHAnsi" w:hAnsiTheme="minorHAnsi" w:cs="David" w:hint="cs"/>
          <w:sz w:val="24"/>
          <w:szCs w:val="24"/>
          <w:rtl/>
        </w:rPr>
        <w:t>תשובה</w:t>
      </w:r>
      <w:r w:rsidRPr="00115C09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115C09">
        <w:rPr>
          <w:rFonts w:asciiTheme="minorHAnsi" w:eastAsiaTheme="minorHAnsi" w:hAnsiTheme="minorHAnsi" w:cs="David" w:hint="cs"/>
          <w:sz w:val="24"/>
          <w:szCs w:val="24"/>
          <w:rtl/>
        </w:rPr>
        <w:t>לעיל</w:t>
      </w:r>
      <w:r w:rsidR="00AA6B03">
        <w:rPr>
          <w:rFonts w:asciiTheme="minorHAnsi" w:eastAsiaTheme="minorHAnsi" w:hAnsiTheme="minorHAnsi" w:cs="David" w:hint="cs"/>
          <w:color w:val="365F91" w:themeColor="accent1" w:themeShade="BF"/>
          <w:sz w:val="24"/>
          <w:szCs w:val="24"/>
          <w:rtl/>
        </w:rPr>
        <w:t>.</w:t>
      </w: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E67FD6">
      <w:pPr>
        <w:numPr>
          <w:ilvl w:val="0"/>
          <w:numId w:val="1"/>
        </w:numPr>
        <w:contextualSpacing/>
        <w:rPr>
          <w:rFonts w:asciiTheme="minorHAnsi" w:eastAsiaTheme="minorHAnsi" w:hAnsiTheme="minorHAnsi" w:cs="David"/>
          <w:b/>
          <w:bCs/>
          <w:sz w:val="24"/>
          <w:szCs w:val="24"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שאלה:</w:t>
      </w:r>
    </w:p>
    <w:p w:rsidR="00E67FD6" w:rsidRPr="00E67FD6" w:rsidRDefault="00E67FD6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ס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' 14.5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בעמ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' 30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במסמכי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המכרז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–</w:t>
      </w:r>
      <w:r w:rsidR="00AA6B03">
        <w:rPr>
          <w:rFonts w:asciiTheme="minorHAnsi" w:eastAsiaTheme="minorHAnsi" w:hAnsiTheme="minorHAnsi" w:cs="David" w:hint="cs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קיומן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שלוש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המלצות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לפחות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הוא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תנאי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סף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?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אני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משמשת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כסנגורית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ציבורית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וזהו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הגוף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הציבורי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היחיד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אני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מספקת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שירותים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משפטיים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בתחום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הפלילי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.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ניתן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אמנם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לצרף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שלוש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המלצות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ואולם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מגורמים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שונים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של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אותו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גוף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.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יהיה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זה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תקין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והאם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יש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בכך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E67FD6">
        <w:rPr>
          <w:rFonts w:asciiTheme="minorHAnsi" w:eastAsiaTheme="minorHAnsi" w:hAnsiTheme="minorHAnsi" w:cs="David" w:hint="cs"/>
          <w:sz w:val="24"/>
          <w:szCs w:val="24"/>
          <w:rtl/>
        </w:rPr>
        <w:t>צורך</w:t>
      </w:r>
      <w:r w:rsidRPr="00E67FD6">
        <w:rPr>
          <w:rFonts w:asciiTheme="minorHAnsi" w:eastAsiaTheme="minorHAnsi" w:hAnsiTheme="minorHAnsi" w:cs="David"/>
          <w:sz w:val="24"/>
          <w:szCs w:val="24"/>
          <w:rtl/>
        </w:rPr>
        <w:t>?</w:t>
      </w: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sz w:val="24"/>
          <w:szCs w:val="24"/>
          <w:rtl/>
        </w:rPr>
      </w:pPr>
    </w:p>
    <w:p w:rsidR="00E67FD6" w:rsidRPr="00E67FD6" w:rsidRDefault="00E67FD6" w:rsidP="00E67FD6">
      <w:pPr>
        <w:ind w:left="1440"/>
        <w:contextualSpacing/>
        <w:rPr>
          <w:rFonts w:asciiTheme="minorHAnsi" w:eastAsiaTheme="minorHAnsi" w:hAnsiTheme="minorHAnsi" w:cs="David"/>
          <w:b/>
          <w:bCs/>
          <w:sz w:val="24"/>
          <w:szCs w:val="24"/>
          <w:rtl/>
        </w:rPr>
      </w:pPr>
      <w:r w:rsidRPr="00E67FD6">
        <w:rPr>
          <w:rFonts w:asciiTheme="minorHAnsi" w:eastAsiaTheme="minorHAnsi" w:hAnsiTheme="minorHAnsi" w:cs="David" w:hint="cs"/>
          <w:b/>
          <w:bCs/>
          <w:sz w:val="24"/>
          <w:szCs w:val="24"/>
          <w:rtl/>
        </w:rPr>
        <w:t>תשובה 15:</w:t>
      </w:r>
    </w:p>
    <w:p w:rsidR="00A425C6" w:rsidRDefault="00093E78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highlight w:val="yellow"/>
          <w:rtl/>
        </w:rPr>
      </w:pP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ההמלצות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נדרשות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כחלק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מאמות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המידה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לפיהן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ינוקדו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ההצעות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המוגשות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בהליך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זה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>.</w:t>
      </w:r>
      <w:r w:rsidR="00664656">
        <w:rPr>
          <w:rFonts w:asciiTheme="minorHAnsi" w:eastAsiaTheme="minorHAnsi" w:hAnsiTheme="minorHAnsi" w:cs="David" w:hint="cs"/>
          <w:sz w:val="24"/>
          <w:szCs w:val="24"/>
          <w:rtl/>
        </w:rPr>
        <w:t xml:space="preserve"> </w:t>
      </w:r>
      <w:r w:rsidRPr="00AA6B03">
        <w:rPr>
          <w:rFonts w:asciiTheme="minorHAnsi" w:eastAsiaTheme="minorHAnsi" w:hAnsiTheme="minorHAnsi" w:cs="David" w:hint="cs"/>
          <w:sz w:val="24"/>
          <w:szCs w:val="24"/>
          <w:rtl/>
        </w:rPr>
        <w:t>העדר</w:t>
      </w:r>
      <w:r w:rsidRPr="00AA6B03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המלצות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או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חוסר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במספרן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יגרום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להורדת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ניקוד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באמת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מידה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של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ההמלצות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נשוא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סעיף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10.4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למכרז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,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שמשקלה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20% </w:t>
      </w:r>
      <w:r w:rsidRPr="003208A6">
        <w:rPr>
          <w:rFonts w:asciiTheme="minorHAnsi" w:eastAsiaTheme="minorHAnsi" w:hAnsiTheme="minorHAnsi" w:cs="David" w:hint="cs"/>
          <w:sz w:val="24"/>
          <w:szCs w:val="24"/>
          <w:rtl/>
        </w:rPr>
        <w:t>מתוך</w:t>
      </w:r>
      <w:r w:rsidRPr="003208A6">
        <w:rPr>
          <w:rFonts w:asciiTheme="minorHAnsi" w:eastAsiaTheme="minorHAnsi" w:hAnsiTheme="minorHAnsi" w:cs="David"/>
          <w:sz w:val="24"/>
          <w:szCs w:val="24"/>
          <w:rtl/>
        </w:rPr>
        <w:t xml:space="preserve"> 100%.</w:t>
      </w:r>
      <w:r w:rsidR="00FA2A04">
        <w:rPr>
          <w:rFonts w:asciiTheme="minorHAnsi" w:eastAsiaTheme="minorHAnsi" w:hAnsiTheme="minorHAnsi" w:cs="David" w:hint="cs"/>
          <w:sz w:val="24"/>
          <w:szCs w:val="24"/>
          <w:rtl/>
        </w:rPr>
        <w:t xml:space="preserve"> </w:t>
      </w:r>
    </w:p>
    <w:p w:rsidR="00093E78" w:rsidRPr="00115C09" w:rsidRDefault="00FA2A04" w:rsidP="00AA6B03">
      <w:pPr>
        <w:ind w:left="1440"/>
        <w:contextualSpacing/>
        <w:jc w:val="both"/>
        <w:rPr>
          <w:rFonts w:asciiTheme="minorHAnsi" w:eastAsiaTheme="minorHAnsi" w:hAnsiTheme="minorHAnsi" w:cs="David"/>
          <w:sz w:val="24"/>
          <w:szCs w:val="24"/>
          <w:highlight w:val="yellow"/>
          <w:rtl/>
        </w:rPr>
      </w:pPr>
      <w:r w:rsidRPr="00115C09">
        <w:rPr>
          <w:rFonts w:asciiTheme="minorHAnsi" w:eastAsiaTheme="minorHAnsi" w:hAnsiTheme="minorHAnsi" w:cs="David" w:hint="cs"/>
          <w:sz w:val="24"/>
          <w:szCs w:val="24"/>
          <w:highlight w:val="yellow"/>
          <w:rtl/>
        </w:rPr>
        <w:t xml:space="preserve">לא ניתן </w:t>
      </w:r>
      <w:r w:rsidR="00093E78" w:rsidRPr="00115C09">
        <w:rPr>
          <w:rFonts w:asciiTheme="minorHAnsi" w:eastAsiaTheme="minorHAnsi" w:hAnsiTheme="minorHAnsi" w:cs="David" w:hint="cs"/>
          <w:sz w:val="24"/>
          <w:szCs w:val="24"/>
          <w:highlight w:val="yellow"/>
          <w:rtl/>
        </w:rPr>
        <w:t>להגיש</w:t>
      </w:r>
      <w:r w:rsidR="00093E78" w:rsidRPr="00115C09">
        <w:rPr>
          <w:rFonts w:asciiTheme="minorHAnsi" w:eastAsiaTheme="minorHAnsi" w:hAnsiTheme="minorHAnsi" w:cs="David"/>
          <w:sz w:val="24"/>
          <w:szCs w:val="24"/>
          <w:highlight w:val="yellow"/>
          <w:rtl/>
        </w:rPr>
        <w:t xml:space="preserve"> </w:t>
      </w:r>
      <w:r w:rsidR="00093E78" w:rsidRPr="00115C09">
        <w:rPr>
          <w:rFonts w:asciiTheme="minorHAnsi" w:eastAsiaTheme="minorHAnsi" w:hAnsiTheme="minorHAnsi" w:cs="David" w:hint="cs"/>
          <w:sz w:val="24"/>
          <w:szCs w:val="24"/>
          <w:highlight w:val="yellow"/>
          <w:rtl/>
        </w:rPr>
        <w:t>המלצות</w:t>
      </w:r>
      <w:r w:rsidR="00093E78" w:rsidRPr="00115C09">
        <w:rPr>
          <w:rFonts w:asciiTheme="minorHAnsi" w:eastAsiaTheme="minorHAnsi" w:hAnsiTheme="minorHAnsi" w:cs="David"/>
          <w:sz w:val="24"/>
          <w:szCs w:val="24"/>
          <w:highlight w:val="yellow"/>
          <w:rtl/>
        </w:rPr>
        <w:t xml:space="preserve"> </w:t>
      </w:r>
      <w:r w:rsidR="00093E78" w:rsidRPr="00115C09">
        <w:rPr>
          <w:rFonts w:asciiTheme="minorHAnsi" w:eastAsiaTheme="minorHAnsi" w:hAnsiTheme="minorHAnsi" w:cs="David" w:hint="cs"/>
          <w:sz w:val="24"/>
          <w:szCs w:val="24"/>
          <w:highlight w:val="yellow"/>
          <w:rtl/>
        </w:rPr>
        <w:t>מגורמים</w:t>
      </w:r>
      <w:r w:rsidR="00093E78" w:rsidRPr="00115C09">
        <w:rPr>
          <w:rFonts w:asciiTheme="minorHAnsi" w:eastAsiaTheme="minorHAnsi" w:hAnsiTheme="minorHAnsi" w:cs="David"/>
          <w:sz w:val="24"/>
          <w:szCs w:val="24"/>
          <w:highlight w:val="yellow"/>
          <w:rtl/>
        </w:rPr>
        <w:t xml:space="preserve"> </w:t>
      </w:r>
      <w:r w:rsidR="00093E78" w:rsidRPr="00115C09">
        <w:rPr>
          <w:rFonts w:asciiTheme="minorHAnsi" w:eastAsiaTheme="minorHAnsi" w:hAnsiTheme="minorHAnsi" w:cs="David" w:hint="cs"/>
          <w:sz w:val="24"/>
          <w:szCs w:val="24"/>
          <w:highlight w:val="yellow"/>
          <w:rtl/>
        </w:rPr>
        <w:t>שונים</w:t>
      </w:r>
      <w:r w:rsidR="00093E78" w:rsidRPr="00115C09">
        <w:rPr>
          <w:rFonts w:asciiTheme="minorHAnsi" w:eastAsiaTheme="minorHAnsi" w:hAnsiTheme="minorHAnsi" w:cs="David"/>
          <w:sz w:val="24"/>
          <w:szCs w:val="24"/>
          <w:highlight w:val="yellow"/>
          <w:rtl/>
        </w:rPr>
        <w:t xml:space="preserve"> </w:t>
      </w:r>
      <w:r w:rsidR="00093E78" w:rsidRPr="00115C09">
        <w:rPr>
          <w:rFonts w:asciiTheme="minorHAnsi" w:eastAsiaTheme="minorHAnsi" w:hAnsiTheme="minorHAnsi" w:cs="David" w:hint="cs"/>
          <w:sz w:val="24"/>
          <w:szCs w:val="24"/>
          <w:highlight w:val="yellow"/>
          <w:rtl/>
        </w:rPr>
        <w:t>באותו</w:t>
      </w:r>
      <w:r w:rsidR="00093E78" w:rsidRPr="00115C09">
        <w:rPr>
          <w:rFonts w:asciiTheme="minorHAnsi" w:eastAsiaTheme="minorHAnsi" w:hAnsiTheme="minorHAnsi" w:cs="David"/>
          <w:sz w:val="24"/>
          <w:szCs w:val="24"/>
          <w:highlight w:val="yellow"/>
          <w:rtl/>
        </w:rPr>
        <w:t xml:space="preserve"> </w:t>
      </w:r>
      <w:r w:rsidR="00093E78" w:rsidRPr="00115C09">
        <w:rPr>
          <w:rFonts w:asciiTheme="minorHAnsi" w:eastAsiaTheme="minorHAnsi" w:hAnsiTheme="minorHAnsi" w:cs="David" w:hint="cs"/>
          <w:sz w:val="24"/>
          <w:szCs w:val="24"/>
          <w:highlight w:val="yellow"/>
          <w:rtl/>
        </w:rPr>
        <w:t>הגוף</w:t>
      </w:r>
      <w:r w:rsidR="003208A6" w:rsidRPr="00115C09">
        <w:rPr>
          <w:rFonts w:asciiTheme="minorHAnsi" w:eastAsiaTheme="minorHAnsi" w:hAnsiTheme="minorHAnsi" w:cs="David" w:hint="cs"/>
          <w:sz w:val="24"/>
          <w:szCs w:val="24"/>
          <w:highlight w:val="yellow"/>
          <w:rtl/>
        </w:rPr>
        <w:t>.</w:t>
      </w:r>
    </w:p>
    <w:p w:rsidR="00DD38DE" w:rsidRDefault="00115C09" w:rsidP="00DD169A">
      <w:pPr>
        <w:ind w:left="1440"/>
        <w:contextualSpacing/>
        <w:jc w:val="both"/>
        <w:rPr>
          <w:rFonts w:ascii="David" w:cs="David" w:hint="cs"/>
          <w:sz w:val="24"/>
          <w:szCs w:val="24"/>
          <w:rtl/>
        </w:rPr>
      </w:pPr>
      <w:r w:rsidRPr="00A425C6">
        <w:rPr>
          <w:rFonts w:asciiTheme="minorHAnsi" w:eastAsiaTheme="minorHAnsi" w:hAnsiTheme="minorHAnsi" w:cs="David" w:hint="cs"/>
          <w:sz w:val="24"/>
          <w:szCs w:val="24"/>
          <w:rtl/>
        </w:rPr>
        <w:t xml:space="preserve">בנוסף, </w:t>
      </w:r>
      <w:r w:rsidRPr="00A425C6">
        <w:rPr>
          <w:rFonts w:ascii="David" w:cs="David" w:hint="cs"/>
          <w:sz w:val="24"/>
          <w:szCs w:val="24"/>
          <w:rtl/>
        </w:rPr>
        <w:t>המשרד מבהיר כי הוא זה אשר ייצור קשר עם הממליצים לצורך ניקוד אמת המידה בסעיף 10.4 "מידת</w:t>
      </w:r>
      <w:r w:rsidRPr="00A425C6">
        <w:rPr>
          <w:rFonts w:ascii="David" w:cs="David"/>
          <w:sz w:val="24"/>
          <w:szCs w:val="24"/>
        </w:rPr>
        <w:t xml:space="preserve"> </w:t>
      </w:r>
      <w:r w:rsidRPr="00A425C6">
        <w:rPr>
          <w:rFonts w:ascii="David" w:cs="David" w:hint="cs"/>
          <w:sz w:val="24"/>
          <w:szCs w:val="24"/>
          <w:rtl/>
        </w:rPr>
        <w:t>שביעות</w:t>
      </w:r>
      <w:r w:rsidRPr="00A425C6">
        <w:rPr>
          <w:rFonts w:ascii="David" w:cs="David"/>
          <w:sz w:val="24"/>
          <w:szCs w:val="24"/>
        </w:rPr>
        <w:t xml:space="preserve"> </w:t>
      </w:r>
      <w:r w:rsidRPr="00A425C6">
        <w:rPr>
          <w:rFonts w:ascii="David" w:cs="David" w:hint="cs"/>
          <w:sz w:val="24"/>
          <w:szCs w:val="24"/>
          <w:rtl/>
        </w:rPr>
        <w:t>הרצון</w:t>
      </w:r>
      <w:r w:rsidRPr="00A425C6">
        <w:rPr>
          <w:rFonts w:ascii="David" w:cs="David"/>
          <w:sz w:val="24"/>
          <w:szCs w:val="24"/>
        </w:rPr>
        <w:t xml:space="preserve"> </w:t>
      </w:r>
      <w:r w:rsidRPr="00A425C6">
        <w:rPr>
          <w:rFonts w:ascii="David" w:cs="David" w:hint="cs"/>
          <w:sz w:val="24"/>
          <w:szCs w:val="24"/>
          <w:rtl/>
        </w:rPr>
        <w:t>של</w:t>
      </w:r>
      <w:r w:rsidRPr="00A425C6">
        <w:rPr>
          <w:rFonts w:ascii="David" w:cs="David"/>
          <w:sz w:val="24"/>
          <w:szCs w:val="24"/>
        </w:rPr>
        <w:t xml:space="preserve"> </w:t>
      </w:r>
      <w:r w:rsidRPr="00A425C6">
        <w:rPr>
          <w:rFonts w:ascii="David" w:cs="David" w:hint="cs"/>
          <w:sz w:val="24"/>
          <w:szCs w:val="24"/>
          <w:rtl/>
        </w:rPr>
        <w:t>לקוחות</w:t>
      </w:r>
      <w:r w:rsidRPr="00A425C6">
        <w:rPr>
          <w:rFonts w:ascii="David" w:cs="David"/>
          <w:sz w:val="24"/>
          <w:szCs w:val="24"/>
        </w:rPr>
        <w:t xml:space="preserve"> </w:t>
      </w:r>
      <w:r w:rsidRPr="00A425C6">
        <w:rPr>
          <w:rFonts w:ascii="David" w:cs="David" w:hint="cs"/>
          <w:sz w:val="24"/>
          <w:szCs w:val="24"/>
          <w:rtl/>
        </w:rPr>
        <w:t xml:space="preserve">המציע", כאשר </w:t>
      </w:r>
      <w:r w:rsidR="00EF534D" w:rsidRPr="00A425C6">
        <w:rPr>
          <w:rFonts w:ascii="David" w:cs="David" w:hint="cs"/>
          <w:sz w:val="24"/>
          <w:szCs w:val="24"/>
          <w:rtl/>
        </w:rPr>
        <w:t>הממליצים</w:t>
      </w:r>
      <w:r w:rsidR="00EF534D" w:rsidRPr="00A425C6">
        <w:rPr>
          <w:rFonts w:ascii="David" w:cs="David"/>
          <w:sz w:val="24"/>
          <w:szCs w:val="24"/>
        </w:rPr>
        <w:t xml:space="preserve"> </w:t>
      </w:r>
      <w:r w:rsidR="00EF534D" w:rsidRPr="00A425C6">
        <w:rPr>
          <w:rFonts w:ascii="David" w:cs="David" w:hint="cs"/>
          <w:sz w:val="24"/>
          <w:szCs w:val="24"/>
          <w:rtl/>
        </w:rPr>
        <w:t>יידרשו לחוות</w:t>
      </w:r>
      <w:r w:rsidR="00EF534D" w:rsidRPr="00A425C6">
        <w:rPr>
          <w:rFonts w:ascii="David" w:cs="David"/>
          <w:sz w:val="24"/>
          <w:szCs w:val="24"/>
        </w:rPr>
        <w:t xml:space="preserve"> </w:t>
      </w:r>
      <w:r w:rsidR="00EF534D" w:rsidRPr="00A425C6">
        <w:rPr>
          <w:rFonts w:ascii="David" w:cs="David" w:hint="cs"/>
          <w:sz w:val="24"/>
          <w:szCs w:val="24"/>
          <w:rtl/>
        </w:rPr>
        <w:t>דעתם</w:t>
      </w:r>
      <w:r w:rsidR="00EF534D" w:rsidRPr="00A425C6">
        <w:rPr>
          <w:rFonts w:ascii="David" w:cs="David"/>
          <w:sz w:val="24"/>
          <w:szCs w:val="24"/>
        </w:rPr>
        <w:t xml:space="preserve"> </w:t>
      </w:r>
      <w:r w:rsidRPr="00A425C6">
        <w:rPr>
          <w:rFonts w:ascii="David" w:cs="David" w:hint="cs"/>
          <w:sz w:val="24"/>
          <w:szCs w:val="24"/>
          <w:rtl/>
        </w:rPr>
        <w:t>על יחיד/י המציע</w:t>
      </w:r>
      <w:r w:rsidR="00EF534D" w:rsidRPr="00A425C6">
        <w:rPr>
          <w:rFonts w:ascii="David" w:cs="David" w:hint="cs"/>
          <w:sz w:val="24"/>
          <w:szCs w:val="24"/>
          <w:rtl/>
        </w:rPr>
        <w:t xml:space="preserve"> לפי</w:t>
      </w:r>
      <w:r w:rsidR="00EF534D" w:rsidRPr="00A425C6">
        <w:rPr>
          <w:rFonts w:ascii="David" w:cs="David"/>
          <w:sz w:val="24"/>
          <w:szCs w:val="24"/>
        </w:rPr>
        <w:t xml:space="preserve"> </w:t>
      </w:r>
      <w:r w:rsidR="00EF534D" w:rsidRPr="00A425C6">
        <w:rPr>
          <w:rFonts w:ascii="David" w:cs="David" w:hint="cs"/>
          <w:sz w:val="24"/>
          <w:szCs w:val="24"/>
          <w:rtl/>
        </w:rPr>
        <w:t>הטבלה</w:t>
      </w:r>
      <w:r w:rsidR="00EF534D" w:rsidRPr="00A425C6">
        <w:rPr>
          <w:rFonts w:ascii="David" w:cs="David"/>
          <w:sz w:val="24"/>
          <w:szCs w:val="24"/>
        </w:rPr>
        <w:t xml:space="preserve"> </w:t>
      </w:r>
      <w:r w:rsidRPr="00A425C6">
        <w:rPr>
          <w:rFonts w:ascii="David" w:cs="David" w:hint="cs"/>
          <w:sz w:val="24"/>
          <w:szCs w:val="24"/>
          <w:rtl/>
        </w:rPr>
        <w:t>המופיעה בעמ' 51 למסמכי המכרז.</w:t>
      </w:r>
    </w:p>
    <w:p w:rsidR="00DD38DE" w:rsidRDefault="00DD38DE" w:rsidP="00DD169A">
      <w:pPr>
        <w:ind w:left="1440"/>
        <w:contextualSpacing/>
        <w:jc w:val="both"/>
        <w:rPr>
          <w:rFonts w:ascii="David" w:cs="David" w:hint="cs"/>
          <w:sz w:val="24"/>
          <w:szCs w:val="24"/>
          <w:rtl/>
        </w:rPr>
      </w:pPr>
    </w:p>
    <w:p w:rsidR="00F74A10" w:rsidRDefault="00F74A10" w:rsidP="00DD38DE">
      <w:pPr>
        <w:ind w:left="1440"/>
        <w:contextualSpacing/>
        <w:jc w:val="center"/>
        <w:rPr>
          <w:rFonts w:ascii="David" w:cs="David" w:hint="cs"/>
          <w:sz w:val="24"/>
          <w:szCs w:val="24"/>
          <w:rtl/>
        </w:rPr>
      </w:pPr>
    </w:p>
    <w:p w:rsidR="00DD38DE" w:rsidRDefault="00DD38DE" w:rsidP="00DD38DE">
      <w:pPr>
        <w:ind w:left="1440"/>
        <w:contextualSpacing/>
        <w:jc w:val="center"/>
        <w:rPr>
          <w:rFonts w:ascii="David" w:cs="David" w:hint="cs"/>
          <w:sz w:val="24"/>
          <w:szCs w:val="24"/>
          <w:rtl/>
        </w:rPr>
      </w:pPr>
    </w:p>
    <w:p w:rsidR="00DD38DE" w:rsidRDefault="00DD38DE" w:rsidP="00DD38DE">
      <w:pPr>
        <w:ind w:left="1440"/>
        <w:contextualSpacing/>
        <w:jc w:val="center"/>
        <w:rPr>
          <w:rFonts w:ascii="David" w:cs="David" w:hint="cs"/>
          <w:sz w:val="24"/>
          <w:szCs w:val="24"/>
          <w:rtl/>
        </w:rPr>
      </w:pPr>
      <w:r>
        <w:rPr>
          <w:rFonts w:ascii="David" w:cs="David" w:hint="cs"/>
          <w:sz w:val="24"/>
          <w:szCs w:val="24"/>
          <w:rtl/>
        </w:rPr>
        <w:t>בברכה,</w:t>
      </w:r>
    </w:p>
    <w:p w:rsidR="00DD38DE" w:rsidRDefault="00DD38DE" w:rsidP="00DD38DE">
      <w:pPr>
        <w:ind w:left="1440"/>
        <w:contextualSpacing/>
        <w:jc w:val="center"/>
        <w:rPr>
          <w:rFonts w:ascii="David" w:cs="David" w:hint="cs"/>
          <w:sz w:val="24"/>
          <w:szCs w:val="24"/>
          <w:rtl/>
        </w:rPr>
      </w:pPr>
      <w:r>
        <w:rPr>
          <w:rFonts w:ascii="David" w:cs="David" w:hint="cs"/>
          <w:sz w:val="24"/>
          <w:szCs w:val="24"/>
          <w:rtl/>
        </w:rPr>
        <w:t xml:space="preserve">אורנה ניסים אדלר </w:t>
      </w:r>
    </w:p>
    <w:p w:rsidR="00DD38DE" w:rsidRDefault="00DD38DE" w:rsidP="00DD38DE">
      <w:pPr>
        <w:ind w:left="1440"/>
        <w:contextualSpacing/>
        <w:jc w:val="center"/>
        <w:rPr>
          <w:rFonts w:ascii="David" w:cs="David" w:hint="cs"/>
          <w:sz w:val="24"/>
          <w:szCs w:val="24"/>
          <w:rtl/>
        </w:rPr>
      </w:pPr>
      <w:r>
        <w:rPr>
          <w:rFonts w:ascii="David" w:cs="David" w:hint="cs"/>
          <w:sz w:val="24"/>
          <w:szCs w:val="24"/>
          <w:rtl/>
        </w:rPr>
        <w:t>מרכזת ועדת מכרזים</w:t>
      </w:r>
    </w:p>
    <w:p w:rsidR="00DD38DE" w:rsidRDefault="00DD38DE" w:rsidP="00DD38DE">
      <w:pPr>
        <w:ind w:left="1440"/>
        <w:contextualSpacing/>
        <w:jc w:val="center"/>
        <w:rPr>
          <w:rFonts w:ascii="David" w:cs="David" w:hint="cs"/>
          <w:sz w:val="24"/>
          <w:szCs w:val="24"/>
          <w:rtl/>
        </w:rPr>
      </w:pPr>
    </w:p>
    <w:p w:rsidR="00DD38DE" w:rsidRDefault="00DD38DE" w:rsidP="00DD38DE">
      <w:pPr>
        <w:ind w:left="1440"/>
        <w:contextualSpacing/>
        <w:jc w:val="center"/>
        <w:rPr>
          <w:rFonts w:ascii="David" w:cs="David" w:hint="cs"/>
          <w:sz w:val="24"/>
          <w:szCs w:val="24"/>
          <w:rtl/>
        </w:rPr>
      </w:pPr>
    </w:p>
    <w:p w:rsidR="00DD38DE" w:rsidRDefault="00DD38DE" w:rsidP="00DD38DE">
      <w:pPr>
        <w:ind w:left="1440"/>
        <w:contextualSpacing/>
        <w:jc w:val="center"/>
        <w:rPr>
          <w:rFonts w:ascii="David" w:cs="David" w:hint="cs"/>
          <w:sz w:val="24"/>
          <w:szCs w:val="24"/>
          <w:rtl/>
        </w:rPr>
      </w:pPr>
    </w:p>
    <w:p w:rsidR="00DD38DE" w:rsidRDefault="00DD38DE" w:rsidP="00DD38DE">
      <w:pPr>
        <w:ind w:left="1440"/>
        <w:contextualSpacing/>
        <w:rPr>
          <w:rFonts w:ascii="David" w:cs="David" w:hint="cs"/>
          <w:sz w:val="24"/>
          <w:szCs w:val="24"/>
          <w:rtl/>
        </w:rPr>
      </w:pPr>
      <w:r>
        <w:rPr>
          <w:rFonts w:ascii="David" w:cs="David" w:hint="cs"/>
          <w:sz w:val="24"/>
          <w:szCs w:val="24"/>
          <w:rtl/>
        </w:rPr>
        <w:t>העתקים:</w:t>
      </w:r>
    </w:p>
    <w:p w:rsidR="00DD38DE" w:rsidRDefault="00DD38DE" w:rsidP="00DD38DE">
      <w:pPr>
        <w:ind w:left="1440"/>
        <w:contextualSpacing/>
        <w:rPr>
          <w:rFonts w:ascii="David" w:cs="David" w:hint="cs"/>
          <w:sz w:val="24"/>
          <w:szCs w:val="24"/>
          <w:rtl/>
        </w:rPr>
      </w:pPr>
      <w:r>
        <w:rPr>
          <w:rFonts w:ascii="David" w:cs="David" w:hint="cs"/>
          <w:sz w:val="24"/>
          <w:szCs w:val="24"/>
          <w:rtl/>
        </w:rPr>
        <w:t>תיק מכרז</w:t>
      </w:r>
    </w:p>
    <w:p w:rsidR="00DD38DE" w:rsidRPr="00EF534D" w:rsidRDefault="00DD38DE" w:rsidP="00DD38DE">
      <w:pPr>
        <w:ind w:left="1440"/>
        <w:contextualSpacing/>
        <w:rPr>
          <w:rFonts w:ascii="David" w:cs="David"/>
          <w:sz w:val="24"/>
          <w:szCs w:val="24"/>
          <w:rtl/>
        </w:rPr>
      </w:pPr>
      <w:r>
        <w:rPr>
          <w:rFonts w:ascii="David" w:cs="David" w:hint="cs"/>
          <w:sz w:val="24"/>
          <w:szCs w:val="24"/>
          <w:rtl/>
        </w:rPr>
        <w:t>לשכה משפטית המשרד להגנת הסביבה</w:t>
      </w:r>
      <w:bookmarkStart w:id="0" w:name="_GoBack"/>
      <w:bookmarkEnd w:id="0"/>
    </w:p>
    <w:sectPr w:rsidR="00DD38DE" w:rsidRPr="00EF534D" w:rsidSect="002627C4">
      <w:headerReference w:type="default" r:id="rId8"/>
      <w:footerReference w:type="default" r:id="rId9"/>
      <w:pgSz w:w="11906" w:h="16838"/>
      <w:pgMar w:top="2835" w:right="1418" w:bottom="2835" w:left="1418" w:header="794" w:footer="20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049" w:rsidRDefault="00901049" w:rsidP="00DE1811">
      <w:pPr>
        <w:spacing w:after="0" w:line="240" w:lineRule="auto"/>
      </w:pPr>
      <w:r>
        <w:separator/>
      </w:r>
    </w:p>
  </w:endnote>
  <w:endnote w:type="continuationSeparator" w:id="0">
    <w:p w:rsidR="00901049" w:rsidRDefault="00901049" w:rsidP="00DE1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E9E" w:rsidRDefault="00E95E9E" w:rsidP="00047B51">
    <w:pPr>
      <w:pStyle w:val="a5"/>
      <w:jc w:val="center"/>
    </w:pPr>
    <w:r>
      <w:rPr>
        <w:noProof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-45720</wp:posOffset>
          </wp:positionH>
          <wp:positionV relativeFrom="paragraph">
            <wp:posOffset>356235</wp:posOffset>
          </wp:positionV>
          <wp:extent cx="5885815" cy="849630"/>
          <wp:effectExtent l="0" t="0" r="635" b="7620"/>
          <wp:wrapNone/>
          <wp:docPr id="21" name="תמונה 21" descr="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B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581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column">
                <wp:posOffset>-1028700</wp:posOffset>
              </wp:positionH>
              <wp:positionV relativeFrom="paragraph">
                <wp:posOffset>1156335</wp:posOffset>
              </wp:positionV>
              <wp:extent cx="7710170" cy="163830"/>
              <wp:effectExtent l="0" t="3810" r="0" b="3810"/>
              <wp:wrapNone/>
              <wp:docPr id="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10170" cy="163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E9E" w:rsidRPr="00D96878" w:rsidRDefault="00E95E9E" w:rsidP="00B77C87">
                          <w:pPr>
                            <w:ind w:right="180"/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  <w:r w:rsidRPr="00D96878">
                            <w:rPr>
                              <w:rFonts w:ascii="Arial" w:hAnsi="Arial" w:hint="cs"/>
                              <w:sz w:val="18"/>
                              <w:szCs w:val="18"/>
                              <w:rtl/>
                            </w:rPr>
                            <w:t xml:space="preserve">כנפי נשרים 5, גבעת שאול ת.ד. 34033 ירושלים מיקוד 91340 </w:t>
                          </w:r>
                          <w:r w:rsidRPr="00D96878">
                            <w:rPr>
                              <w:rFonts w:ascii="Arial" w:hAnsi="Arial" w:hint="cs"/>
                              <w:color w:val="F79646"/>
                              <w:sz w:val="18"/>
                              <w:szCs w:val="18"/>
                              <w:rtl/>
                            </w:rPr>
                            <w:t>|</w:t>
                          </w:r>
                          <w:r w:rsidRPr="00D96878">
                            <w:rPr>
                              <w:rFonts w:ascii="Arial" w:hAnsi="Arial" w:hint="cs"/>
                              <w:sz w:val="18"/>
                              <w:szCs w:val="18"/>
                              <w:rtl/>
                            </w:rPr>
                            <w:t xml:space="preserve"> טלפון: 02-6553</w:t>
                          </w:r>
                          <w:r>
                            <w:rPr>
                              <w:rFonts w:ascii="Arial" w:hAnsi="Arial" w:hint="cs"/>
                              <w:sz w:val="18"/>
                              <w:szCs w:val="18"/>
                              <w:rtl/>
                            </w:rPr>
                            <w:t>730</w:t>
                          </w:r>
                          <w:r w:rsidRPr="00D96878">
                            <w:rPr>
                              <w:rFonts w:ascii="Arial" w:hAnsi="Arial" w:hint="cs"/>
                              <w:sz w:val="18"/>
                              <w:szCs w:val="18"/>
                              <w:rtl/>
                            </w:rPr>
                            <w:t xml:space="preserve"> פקס: 02-6553</w:t>
                          </w:r>
                          <w:r>
                            <w:rPr>
                              <w:rFonts w:ascii="Arial" w:hAnsi="Arial" w:hint="cs"/>
                              <w:sz w:val="18"/>
                              <w:szCs w:val="18"/>
                              <w:rtl/>
                            </w:rPr>
                            <w:t>744</w:t>
                          </w:r>
                          <w:r w:rsidRPr="00D96878">
                            <w:rPr>
                              <w:rFonts w:ascii="Arial" w:hAnsi="Arial" w:hint="cs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</w:p>
                        <w:p w:rsidR="00E95E9E" w:rsidRPr="00F90D1B" w:rsidRDefault="00E95E9E" w:rsidP="00A63F0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7" type="#_x0000_t202" style="position:absolute;left:0;text-align:left;margin-left:-81pt;margin-top:91.05pt;width:607.1pt;height:12.9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" stroked="f">
              <v:textbox inset="0,0,0,0">
                <w:txbxContent>
                  <w:p w:rsidR="00E95E9E" w:rsidRPr="00D96878" w:rsidRDefault="00E95E9E" w:rsidP="00B77C87">
                    <w:pPr>
                      <w:ind w:right="180"/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  <w:r w:rsidRPr="00D96878">
                      <w:rPr>
                        <w:rFonts w:ascii="Arial" w:hAnsi="Arial" w:hint="cs"/>
                        <w:sz w:val="18"/>
                        <w:szCs w:val="18"/>
                        <w:rtl/>
                      </w:rPr>
                      <w:t xml:space="preserve">כנפי נשרים 5, גבעת שאול ת.ד. 34033 ירושלים מיקוד 91340 </w:t>
                    </w:r>
                    <w:r w:rsidRPr="00D96878">
                      <w:rPr>
                        <w:rFonts w:ascii="Arial" w:hAnsi="Arial" w:hint="cs"/>
                        <w:color w:val="F79646"/>
                        <w:sz w:val="18"/>
                        <w:szCs w:val="18"/>
                        <w:rtl/>
                      </w:rPr>
                      <w:t>|</w:t>
                    </w:r>
                    <w:r w:rsidRPr="00D96878">
                      <w:rPr>
                        <w:rFonts w:ascii="Arial" w:hAnsi="Arial" w:hint="cs"/>
                        <w:sz w:val="18"/>
                        <w:szCs w:val="18"/>
                        <w:rtl/>
                      </w:rPr>
                      <w:t xml:space="preserve"> טלפון: 02-6553</w:t>
                    </w:r>
                    <w:r>
                      <w:rPr>
                        <w:rFonts w:ascii="Arial" w:hAnsi="Arial" w:hint="cs"/>
                        <w:sz w:val="18"/>
                        <w:szCs w:val="18"/>
                        <w:rtl/>
                      </w:rPr>
                      <w:t>730</w:t>
                    </w:r>
                    <w:r w:rsidRPr="00D96878">
                      <w:rPr>
                        <w:rFonts w:ascii="Arial" w:hAnsi="Arial" w:hint="cs"/>
                        <w:sz w:val="18"/>
                        <w:szCs w:val="18"/>
                        <w:rtl/>
                      </w:rPr>
                      <w:t xml:space="preserve"> פקס: 02-6553</w:t>
                    </w:r>
                    <w:r>
                      <w:rPr>
                        <w:rFonts w:ascii="Arial" w:hAnsi="Arial" w:hint="cs"/>
                        <w:sz w:val="18"/>
                        <w:szCs w:val="18"/>
                        <w:rtl/>
                      </w:rPr>
                      <w:t>744</w:t>
                    </w:r>
                    <w:r w:rsidRPr="00D96878">
                      <w:rPr>
                        <w:rFonts w:ascii="Arial" w:hAnsi="Arial" w:hint="cs"/>
                        <w:sz w:val="18"/>
                        <w:szCs w:val="18"/>
                        <w:rtl/>
                      </w:rPr>
                      <w:t xml:space="preserve"> </w:t>
                    </w:r>
                  </w:p>
                  <w:p w:rsidR="00E95E9E" w:rsidRPr="00F90D1B" w:rsidRDefault="00E95E9E" w:rsidP="00A63F09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13970</wp:posOffset>
              </wp:positionH>
              <wp:positionV relativeFrom="paragraph">
                <wp:posOffset>915670</wp:posOffset>
              </wp:positionV>
              <wp:extent cx="4067810" cy="179705"/>
              <wp:effectExtent l="4445" t="1270" r="4445" b="0"/>
              <wp:wrapNone/>
              <wp:docPr id="1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781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E9E" w:rsidRPr="00B77C87" w:rsidRDefault="00E95E9E" w:rsidP="00B77C8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28" type="#_x0000_t202" style="position:absolute;left:0;text-align:left;margin-left:1.1pt;margin-top:72.1pt;width:320.3pt;height:14.1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" filled="f" stroked="f">
              <v:textbox inset="0,0,0,0">
                <w:txbxContent>
                  <w:p w:rsidR="00E95E9E" w:rsidRPr="00B77C87" w:rsidRDefault="00E95E9E" w:rsidP="00B77C8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049" w:rsidRDefault="00901049" w:rsidP="00DE1811">
      <w:pPr>
        <w:spacing w:after="0" w:line="240" w:lineRule="auto"/>
      </w:pPr>
      <w:r>
        <w:separator/>
      </w:r>
    </w:p>
  </w:footnote>
  <w:footnote w:type="continuationSeparator" w:id="0">
    <w:p w:rsidR="00901049" w:rsidRDefault="00901049" w:rsidP="00DE1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E9E" w:rsidRDefault="00E95E9E" w:rsidP="0020617D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-81915</wp:posOffset>
          </wp:positionH>
          <wp:positionV relativeFrom="paragraph">
            <wp:posOffset>-9525</wp:posOffset>
          </wp:positionV>
          <wp:extent cx="5939790" cy="913130"/>
          <wp:effectExtent l="0" t="0" r="3810" b="1270"/>
          <wp:wrapNone/>
          <wp:docPr id="22" name="תמונה 22" descr="כותרת עליו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כותרת עליו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13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95E9E" w:rsidRDefault="00E95E9E">
    <w:pPr>
      <w:pStyle w:val="a3"/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881380</wp:posOffset>
              </wp:positionH>
              <wp:positionV relativeFrom="paragraph">
                <wp:posOffset>431165</wp:posOffset>
              </wp:positionV>
              <wp:extent cx="4076065" cy="343535"/>
              <wp:effectExtent l="0" t="254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76065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E9E" w:rsidRPr="00B77C87" w:rsidRDefault="00E95E9E" w:rsidP="00B77C87">
                          <w:pPr>
                            <w:rPr>
                              <w:sz w:val="20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0"/>
                              <w:rtl/>
                            </w:rPr>
                            <w:t>הלשכה המשפטית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9.4pt;margin-top:33.95pt;width:320.95pt;height:27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" filled="f" stroked="f" strokecolor="white">
              <v:textbox inset="0,0,0,0">
                <w:txbxContent>
                  <w:p w:rsidR="00E95E9E" w:rsidRPr="00B77C87" w:rsidRDefault="00E95E9E" w:rsidP="00B77C87">
                    <w:pPr>
                      <w:rPr>
                        <w:sz w:val="20"/>
                        <w:rtl/>
                      </w:rPr>
                    </w:pPr>
                    <w:r>
                      <w:rPr>
                        <w:rFonts w:hint="cs"/>
                        <w:sz w:val="20"/>
                        <w:rtl/>
                      </w:rPr>
                      <w:t>הלשכה המשפטית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F411C"/>
    <w:multiLevelType w:val="hybridMultilevel"/>
    <w:tmpl w:val="825200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C03"/>
    <w:rsid w:val="00032DE9"/>
    <w:rsid w:val="00047B51"/>
    <w:rsid w:val="00093E78"/>
    <w:rsid w:val="000F0439"/>
    <w:rsid w:val="00104F3A"/>
    <w:rsid w:val="00115C09"/>
    <w:rsid w:val="00124A16"/>
    <w:rsid w:val="0013262A"/>
    <w:rsid w:val="00165D80"/>
    <w:rsid w:val="001A0BA8"/>
    <w:rsid w:val="001D6668"/>
    <w:rsid w:val="0020617D"/>
    <w:rsid w:val="002074BB"/>
    <w:rsid w:val="00217678"/>
    <w:rsid w:val="002627C4"/>
    <w:rsid w:val="00290268"/>
    <w:rsid w:val="002F41C4"/>
    <w:rsid w:val="00310274"/>
    <w:rsid w:val="0031562D"/>
    <w:rsid w:val="003208A6"/>
    <w:rsid w:val="003462B2"/>
    <w:rsid w:val="00386AA7"/>
    <w:rsid w:val="0039728B"/>
    <w:rsid w:val="003C2D72"/>
    <w:rsid w:val="00474901"/>
    <w:rsid w:val="004D3800"/>
    <w:rsid w:val="004E117F"/>
    <w:rsid w:val="00551721"/>
    <w:rsid w:val="005E000F"/>
    <w:rsid w:val="005E584B"/>
    <w:rsid w:val="00664656"/>
    <w:rsid w:val="00673A73"/>
    <w:rsid w:val="00713F92"/>
    <w:rsid w:val="00763936"/>
    <w:rsid w:val="007803B2"/>
    <w:rsid w:val="007D221A"/>
    <w:rsid w:val="00871851"/>
    <w:rsid w:val="008719FA"/>
    <w:rsid w:val="00885708"/>
    <w:rsid w:val="008921BF"/>
    <w:rsid w:val="008D3894"/>
    <w:rsid w:val="00901049"/>
    <w:rsid w:val="009051A0"/>
    <w:rsid w:val="00906C7C"/>
    <w:rsid w:val="009110B5"/>
    <w:rsid w:val="009208A2"/>
    <w:rsid w:val="009939FD"/>
    <w:rsid w:val="00994A0F"/>
    <w:rsid w:val="009B763F"/>
    <w:rsid w:val="009C5FDC"/>
    <w:rsid w:val="009C7491"/>
    <w:rsid w:val="009E521F"/>
    <w:rsid w:val="00A01B2D"/>
    <w:rsid w:val="00A40D0E"/>
    <w:rsid w:val="00A425C6"/>
    <w:rsid w:val="00A5257C"/>
    <w:rsid w:val="00A63F09"/>
    <w:rsid w:val="00A657BF"/>
    <w:rsid w:val="00A87E0C"/>
    <w:rsid w:val="00A971E0"/>
    <w:rsid w:val="00AA6B03"/>
    <w:rsid w:val="00AB4122"/>
    <w:rsid w:val="00AE4342"/>
    <w:rsid w:val="00B10764"/>
    <w:rsid w:val="00B75BE8"/>
    <w:rsid w:val="00B77C87"/>
    <w:rsid w:val="00BB3E04"/>
    <w:rsid w:val="00BD1FF5"/>
    <w:rsid w:val="00BE7128"/>
    <w:rsid w:val="00BF2D93"/>
    <w:rsid w:val="00C11B04"/>
    <w:rsid w:val="00C23F33"/>
    <w:rsid w:val="00C41BA3"/>
    <w:rsid w:val="00C61BC7"/>
    <w:rsid w:val="00C64981"/>
    <w:rsid w:val="00C81410"/>
    <w:rsid w:val="00CB33EC"/>
    <w:rsid w:val="00CD3D7E"/>
    <w:rsid w:val="00D43DAD"/>
    <w:rsid w:val="00D56BC6"/>
    <w:rsid w:val="00D65C03"/>
    <w:rsid w:val="00D73E4F"/>
    <w:rsid w:val="00D7623B"/>
    <w:rsid w:val="00D96878"/>
    <w:rsid w:val="00DD169A"/>
    <w:rsid w:val="00DD38DE"/>
    <w:rsid w:val="00DE1811"/>
    <w:rsid w:val="00E334D4"/>
    <w:rsid w:val="00E51F47"/>
    <w:rsid w:val="00E56778"/>
    <w:rsid w:val="00E67FD6"/>
    <w:rsid w:val="00E95E9E"/>
    <w:rsid w:val="00ED0D9B"/>
    <w:rsid w:val="00ED2909"/>
    <w:rsid w:val="00EF4551"/>
    <w:rsid w:val="00EF534D"/>
    <w:rsid w:val="00F15E9A"/>
    <w:rsid w:val="00F400C1"/>
    <w:rsid w:val="00F41751"/>
    <w:rsid w:val="00F74A10"/>
    <w:rsid w:val="00F75E7C"/>
    <w:rsid w:val="00F80EDB"/>
    <w:rsid w:val="00F86B1E"/>
    <w:rsid w:val="00F90D1B"/>
    <w:rsid w:val="00F94C29"/>
    <w:rsid w:val="00FA2A04"/>
    <w:rsid w:val="00FA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DE181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DE181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DE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DE18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63936"/>
    <w:rPr>
      <w:color w:val="0000FF"/>
      <w:u w:val="single"/>
    </w:rPr>
  </w:style>
  <w:style w:type="paragraph" w:customStyle="1" w:styleId="BasicParagraph">
    <w:name w:val="[Basic Paragraph]"/>
    <w:basedOn w:val="a"/>
    <w:uiPriority w:val="99"/>
    <w:rsid w:val="00F90D1B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E67FD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7FD6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E67FD6"/>
  </w:style>
  <w:style w:type="paragraph" w:styleId="ac">
    <w:name w:val="annotation subject"/>
    <w:basedOn w:val="aa"/>
    <w:next w:val="aa"/>
    <w:link w:val="ad"/>
    <w:uiPriority w:val="99"/>
    <w:semiHidden/>
    <w:unhideWhenUsed/>
    <w:rsid w:val="00E67FD6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E67F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DE181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DE181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DE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DE18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63936"/>
    <w:rPr>
      <w:color w:val="0000FF"/>
      <w:u w:val="single"/>
    </w:rPr>
  </w:style>
  <w:style w:type="paragraph" w:customStyle="1" w:styleId="BasicParagraph">
    <w:name w:val="[Basic Paragraph]"/>
    <w:basedOn w:val="a"/>
    <w:uiPriority w:val="99"/>
    <w:rsid w:val="00F90D1B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E67FD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7FD6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E67FD6"/>
  </w:style>
  <w:style w:type="paragraph" w:styleId="ac">
    <w:name w:val="annotation subject"/>
    <w:basedOn w:val="aa"/>
    <w:next w:val="aa"/>
    <w:link w:val="ad"/>
    <w:uiPriority w:val="99"/>
    <w:semiHidden/>
    <w:unhideWhenUsed/>
    <w:rsid w:val="00E67FD6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E67F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itda\AppData\Roaming\Microsoft\Templates\&#1500;&#1493;&#1490;&#1493;%20&#1495;&#1491;&#1513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</Template>
  <TotalTime>2</TotalTime>
  <Pages>5</Pages>
  <Words>1006</Words>
  <Characters>5030</Characters>
  <Application>Microsoft Office Word</Application>
  <DocSecurity>0</DocSecurity>
  <Lines>41</Lines>
  <Paragraphs>12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כאן יבוא טקסט</vt:lpstr>
      <vt:lpstr>כאן יבוא טקסט</vt:lpstr>
    </vt:vector>
  </TitlesOfParts>
  <Company>MOE</Company>
  <LinksUpToDate>false</LinksUpToDate>
  <CharactersWithSpaces>6024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כאן יבוא טקסט</dc:title>
  <dc:creator>אורית דוד</dc:creator>
  <cp:lastModifiedBy>אורנה ניסים אדלר</cp:lastModifiedBy>
  <cp:revision>3</cp:revision>
  <cp:lastPrinted>2011-02-06T10:20:00Z</cp:lastPrinted>
  <dcterms:created xsi:type="dcterms:W3CDTF">2014-07-17T08:59:00Z</dcterms:created>
  <dcterms:modified xsi:type="dcterms:W3CDTF">2014-07-17T09:01:00Z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